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D28" w:rsidRDefault="00082D28">
      <w:r>
        <w:object w:dxaOrig="9180" w:dyaOrig="126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2pt;height:705.6pt" o:ole="">
            <v:imagedata r:id="rId4" o:title=""/>
          </v:shape>
          <o:OLEObject Type="Embed" ProgID="AcroExch.Document" ShapeID="_x0000_i1025" DrawAspect="Content" ObjectID="_1488282406" r:id="rId5"/>
        </w:object>
      </w:r>
    </w:p>
    <w:p w:rsidR="00082D28" w:rsidRDefault="00082D28">
      <w:r>
        <w:object w:dxaOrig="9180" w:dyaOrig="12601">
          <v:shape id="_x0000_i1026" type="#_x0000_t75" style="width:514.2pt;height:705.6pt" o:ole="">
            <v:imagedata r:id="rId6" o:title=""/>
          </v:shape>
          <o:OLEObject Type="Embed" ProgID="AcroExch.Document" ShapeID="_x0000_i1026" DrawAspect="Content" ObjectID="_1488282407" r:id="rId7"/>
        </w:object>
      </w:r>
    </w:p>
    <w:bookmarkStart w:id="0" w:name="_GoBack"/>
    <w:p w:rsidR="00082D28" w:rsidRDefault="00082D28">
      <w:r>
        <w:object w:dxaOrig="9180" w:dyaOrig="12601">
          <v:shape id="_x0000_i1027" type="#_x0000_t75" style="width:514.2pt;height:705.6pt" o:ole="">
            <v:imagedata r:id="rId8" o:title=""/>
          </v:shape>
          <o:OLEObject Type="Embed" ProgID="AcroExch.Document" ShapeID="_x0000_i1027" DrawAspect="Content" ObjectID="_1488282408" r:id="rId9"/>
        </w:object>
      </w:r>
      <w:bookmarkEnd w:id="0"/>
    </w:p>
    <w:p w:rsidR="00082D28" w:rsidRDefault="00082D28"/>
    <w:p w:rsidR="00082D28" w:rsidRDefault="00082D28"/>
    <w:sectPr w:rsidR="00082D28" w:rsidSect="002320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03A9F"/>
    <w:rsid w:val="00082D28"/>
    <w:rsid w:val="00103A9F"/>
    <w:rsid w:val="00140FBC"/>
    <w:rsid w:val="0016788B"/>
    <w:rsid w:val="0018242C"/>
    <w:rsid w:val="002320C7"/>
    <w:rsid w:val="007711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20C7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4</Pages>
  <Words>12</Words>
  <Characters>74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Надежда</cp:lastModifiedBy>
  <cp:revision>3</cp:revision>
  <dcterms:created xsi:type="dcterms:W3CDTF">2015-03-13T21:10:00Z</dcterms:created>
  <dcterms:modified xsi:type="dcterms:W3CDTF">2015-03-19T12:00:00Z</dcterms:modified>
</cp:coreProperties>
</file>